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3890F" w14:textId="44A5C646" w:rsidR="00F95B04" w:rsidRDefault="006B26B9" w:rsidP="002D03C2">
      <w:pPr>
        <w:tabs>
          <w:tab w:val="left" w:pos="2268"/>
        </w:tabs>
        <w:spacing w:line="264" w:lineRule="auto"/>
        <w:jc w:val="center"/>
        <w:rPr>
          <w:b/>
          <w:sz w:val="36"/>
          <w:szCs w:val="20"/>
          <w:u w:val="single"/>
        </w:rPr>
      </w:pPr>
      <w:r w:rsidRPr="006B26B9">
        <w:rPr>
          <w:b/>
          <w:sz w:val="36"/>
          <w:szCs w:val="20"/>
          <w:u w:val="single"/>
        </w:rPr>
        <w:t>Registrační list</w:t>
      </w:r>
    </w:p>
    <w:p w14:paraId="26B441C0" w14:textId="6C4B1FD0" w:rsidR="006B26B9" w:rsidRDefault="006B26B9" w:rsidP="002D03C2">
      <w:pPr>
        <w:tabs>
          <w:tab w:val="left" w:pos="2268"/>
        </w:tabs>
        <w:spacing w:line="264" w:lineRule="auto"/>
        <w:jc w:val="center"/>
        <w:rPr>
          <w:b/>
          <w:sz w:val="36"/>
          <w:szCs w:val="20"/>
          <w:u w:val="single"/>
        </w:rPr>
      </w:pPr>
    </w:p>
    <w:p w14:paraId="19107031" w14:textId="4BFFEC1E" w:rsidR="006B26B9" w:rsidRDefault="006B26B9" w:rsidP="002D03C2">
      <w:pPr>
        <w:tabs>
          <w:tab w:val="left" w:pos="2268"/>
        </w:tabs>
        <w:spacing w:line="264" w:lineRule="auto"/>
        <w:jc w:val="center"/>
        <w:rPr>
          <w:b/>
          <w:sz w:val="36"/>
          <w:szCs w:val="20"/>
        </w:rPr>
      </w:pPr>
      <w:r w:rsidRPr="006B26B9">
        <w:rPr>
          <w:b/>
          <w:sz w:val="36"/>
          <w:szCs w:val="20"/>
        </w:rPr>
        <w:t>Workshop – 14.9.202</w:t>
      </w:r>
      <w:r w:rsidR="000836D3">
        <w:rPr>
          <w:b/>
          <w:sz w:val="36"/>
          <w:szCs w:val="20"/>
        </w:rPr>
        <w:t>2</w:t>
      </w:r>
    </w:p>
    <w:p w14:paraId="1D697F43" w14:textId="77777777" w:rsidR="006B26B9" w:rsidRPr="006B26B9" w:rsidRDefault="006B26B9" w:rsidP="002D03C2">
      <w:pPr>
        <w:tabs>
          <w:tab w:val="left" w:pos="2268"/>
        </w:tabs>
        <w:spacing w:line="264" w:lineRule="auto"/>
        <w:jc w:val="center"/>
        <w:rPr>
          <w:b/>
          <w:sz w:val="36"/>
          <w:szCs w:val="20"/>
        </w:rPr>
      </w:pPr>
    </w:p>
    <w:p w14:paraId="671725E6" w14:textId="7343F6EB" w:rsidR="006B26B9" w:rsidRPr="006B26B9" w:rsidRDefault="006B26B9" w:rsidP="007540A4">
      <w:pPr>
        <w:tabs>
          <w:tab w:val="left" w:pos="2268"/>
        </w:tabs>
        <w:spacing w:line="264" w:lineRule="auto"/>
        <w:jc w:val="both"/>
      </w:pPr>
      <w:r w:rsidRPr="006B26B9">
        <w:t xml:space="preserve">Firma: </w:t>
      </w:r>
      <w:r w:rsidRPr="006B26B9">
        <w:tab/>
      </w:r>
      <w:r w:rsidRPr="006B26B9">
        <w:tab/>
        <w:t>……………………………………………….</w:t>
      </w:r>
    </w:p>
    <w:p w14:paraId="11647D73" w14:textId="6FCF5D53" w:rsidR="006B26B9" w:rsidRPr="006B26B9" w:rsidRDefault="006B26B9" w:rsidP="007540A4">
      <w:pPr>
        <w:tabs>
          <w:tab w:val="left" w:pos="2268"/>
        </w:tabs>
        <w:spacing w:line="264" w:lineRule="auto"/>
        <w:jc w:val="both"/>
      </w:pPr>
      <w:r w:rsidRPr="006B26B9">
        <w:t xml:space="preserve">Adresa: </w:t>
      </w:r>
      <w:r w:rsidRPr="006B26B9">
        <w:tab/>
      </w:r>
      <w:r w:rsidRPr="006B26B9">
        <w:tab/>
        <w:t>……………………………………………….</w:t>
      </w:r>
    </w:p>
    <w:p w14:paraId="013C33F7" w14:textId="13A1FFC8" w:rsidR="006B26B9" w:rsidRPr="006B26B9" w:rsidRDefault="006B26B9" w:rsidP="007540A4">
      <w:pPr>
        <w:tabs>
          <w:tab w:val="left" w:pos="2268"/>
        </w:tabs>
        <w:spacing w:line="264" w:lineRule="auto"/>
        <w:jc w:val="both"/>
      </w:pPr>
      <w:r w:rsidRPr="006B26B9">
        <w:t>Kontaktní osoba:</w:t>
      </w:r>
      <w:r w:rsidRPr="006B26B9">
        <w:tab/>
      </w:r>
      <w:r w:rsidRPr="006B26B9">
        <w:tab/>
        <w:t>……………………………………………….</w:t>
      </w:r>
    </w:p>
    <w:p w14:paraId="48DE61B7" w14:textId="63486E45" w:rsidR="006B26B9" w:rsidRPr="006B26B9" w:rsidRDefault="006B26B9" w:rsidP="007540A4">
      <w:pPr>
        <w:tabs>
          <w:tab w:val="left" w:pos="2268"/>
        </w:tabs>
        <w:spacing w:line="264" w:lineRule="auto"/>
        <w:jc w:val="both"/>
      </w:pPr>
      <w:r w:rsidRPr="006B26B9">
        <w:t>Tel. Číslo:</w:t>
      </w:r>
      <w:r w:rsidRPr="006B26B9">
        <w:tab/>
      </w:r>
      <w:r w:rsidRPr="006B26B9">
        <w:tab/>
        <w:t>……………………………………………….</w:t>
      </w:r>
    </w:p>
    <w:p w14:paraId="6CBB2734" w14:textId="6BAE89AA" w:rsidR="006B26B9" w:rsidRDefault="006B26B9" w:rsidP="007540A4">
      <w:pPr>
        <w:tabs>
          <w:tab w:val="left" w:pos="2268"/>
        </w:tabs>
        <w:spacing w:line="264" w:lineRule="auto"/>
        <w:jc w:val="both"/>
        <w:rPr>
          <w:sz w:val="20"/>
          <w:szCs w:val="20"/>
        </w:rPr>
      </w:pPr>
      <w:r w:rsidRPr="006B26B9">
        <w:t>E-mail:</w:t>
      </w:r>
      <w:r w:rsidRPr="006B26B9">
        <w:tab/>
      </w:r>
      <w:r w:rsidRPr="006B26B9">
        <w:tab/>
        <w:t>……………………………………………….</w:t>
      </w:r>
    </w:p>
    <w:p w14:paraId="21E4C874" w14:textId="21E48BF0" w:rsidR="002D03C2" w:rsidRDefault="002D03C2" w:rsidP="007540A4">
      <w:pPr>
        <w:tabs>
          <w:tab w:val="left" w:pos="2268"/>
        </w:tabs>
        <w:spacing w:line="264" w:lineRule="auto"/>
        <w:jc w:val="both"/>
        <w:rPr>
          <w:sz w:val="20"/>
          <w:szCs w:val="20"/>
        </w:rPr>
      </w:pPr>
    </w:p>
    <w:p w14:paraId="57D938CC" w14:textId="4804D179" w:rsidR="006B26B9" w:rsidRPr="006B26B9" w:rsidRDefault="006B26B9" w:rsidP="007540A4">
      <w:pPr>
        <w:tabs>
          <w:tab w:val="left" w:pos="2268"/>
        </w:tabs>
        <w:spacing w:line="264" w:lineRule="auto"/>
        <w:jc w:val="both"/>
      </w:pPr>
      <w:r w:rsidRPr="006B26B9">
        <w:t>Osoby přihlášené na workshop</w:t>
      </w:r>
      <w:r>
        <w:t>:</w:t>
      </w:r>
    </w:p>
    <w:p w14:paraId="60EAD7B1" w14:textId="77777777" w:rsidR="002D03C2" w:rsidRPr="002D03C2" w:rsidRDefault="002D03C2" w:rsidP="007540A4">
      <w:pPr>
        <w:tabs>
          <w:tab w:val="left" w:pos="2268"/>
        </w:tabs>
        <w:spacing w:line="264" w:lineRule="auto"/>
        <w:jc w:val="both"/>
        <w:rPr>
          <w:sz w:val="20"/>
          <w:szCs w:val="20"/>
        </w:rPr>
      </w:pPr>
    </w:p>
    <w:p w14:paraId="2C617B11" w14:textId="03AEE86D" w:rsidR="002D03C2" w:rsidRPr="002D03C2" w:rsidRDefault="002D03C2" w:rsidP="007540A4">
      <w:pPr>
        <w:tabs>
          <w:tab w:val="left" w:pos="2268"/>
        </w:tabs>
        <w:spacing w:line="264" w:lineRule="auto"/>
        <w:jc w:val="both"/>
        <w:rPr>
          <w:sz w:val="20"/>
          <w:szCs w:val="20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977"/>
        <w:gridCol w:w="1984"/>
        <w:gridCol w:w="2126"/>
      </w:tblGrid>
      <w:tr w:rsidR="006B26B9" w:rsidRPr="002D03C2" w14:paraId="07A8731B" w14:textId="0E6F007D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05E1" w14:textId="029F7B67" w:rsidR="006B26B9" w:rsidRPr="0015010B" w:rsidRDefault="006B26B9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Jméno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6640" w14:textId="60B20476" w:rsidR="006B26B9" w:rsidRPr="006B26B9" w:rsidRDefault="006B26B9">
            <w:pPr>
              <w:spacing w:after="120"/>
              <w:jc w:val="both"/>
              <w:rPr>
                <w:b/>
                <w:bCs/>
              </w:rPr>
            </w:pPr>
            <w:r w:rsidRPr="006B26B9">
              <w:rPr>
                <w:b/>
                <w:bCs/>
              </w:rPr>
              <w:t>Příjmení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19DB" w14:textId="1E3A5FB3" w:rsidR="006B26B9" w:rsidRPr="006B26B9" w:rsidRDefault="006B26B9">
            <w:pPr>
              <w:spacing w:after="120"/>
              <w:jc w:val="both"/>
              <w:rPr>
                <w:b/>
                <w:bCs/>
              </w:rPr>
            </w:pPr>
            <w:r w:rsidRPr="006B26B9">
              <w:rPr>
                <w:b/>
                <w:bCs/>
              </w:rPr>
              <w:t>E-mail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7D32" w14:textId="34EABAEC" w:rsidR="006B26B9" w:rsidRPr="006B26B9" w:rsidRDefault="006B26B9">
            <w:pPr>
              <w:spacing w:after="120"/>
              <w:jc w:val="both"/>
              <w:rPr>
                <w:b/>
                <w:bCs/>
              </w:rPr>
            </w:pPr>
            <w:r w:rsidRPr="006B26B9">
              <w:rPr>
                <w:b/>
                <w:bCs/>
              </w:rPr>
              <w:t>Tel. číslo</w:t>
            </w:r>
          </w:p>
        </w:tc>
      </w:tr>
      <w:tr w:rsidR="006B26B9" w:rsidRPr="002D03C2" w14:paraId="64048E9B" w14:textId="6A39D36F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BB8" w14:textId="2C11C082" w:rsidR="006B26B9" w:rsidRPr="0015010B" w:rsidRDefault="006B26B9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226E" w14:textId="77777777" w:rsidR="006B26B9" w:rsidRPr="002D03C2" w:rsidRDefault="006B26B9">
            <w:pPr>
              <w:spacing w:after="120"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DBF3" w14:textId="77777777" w:rsidR="006B26B9" w:rsidRPr="002D03C2" w:rsidRDefault="006B26B9">
            <w:pPr>
              <w:spacing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3539" w14:textId="77777777" w:rsidR="006B26B9" w:rsidRPr="002D03C2" w:rsidRDefault="006B26B9">
            <w:pPr>
              <w:spacing w:after="120"/>
              <w:jc w:val="both"/>
            </w:pPr>
          </w:p>
        </w:tc>
      </w:tr>
      <w:tr w:rsidR="006B26B9" w:rsidRPr="002D03C2" w14:paraId="408508C7" w14:textId="5D1394C3" w:rsidTr="006B26B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B670" w14:textId="40130DB9" w:rsidR="006B26B9" w:rsidRPr="0015010B" w:rsidRDefault="006B26B9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6B045" w14:textId="77777777" w:rsidR="006B26B9" w:rsidRPr="002D03C2" w:rsidRDefault="006B26B9">
            <w:pPr>
              <w:spacing w:after="120"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5A07" w14:textId="77777777" w:rsidR="006B26B9" w:rsidRPr="002D03C2" w:rsidRDefault="006B26B9">
            <w:pPr>
              <w:spacing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DA80" w14:textId="77777777" w:rsidR="006B26B9" w:rsidRPr="002D03C2" w:rsidRDefault="006B26B9">
            <w:pPr>
              <w:spacing w:after="120"/>
              <w:jc w:val="both"/>
            </w:pPr>
          </w:p>
        </w:tc>
      </w:tr>
    </w:tbl>
    <w:p w14:paraId="4C00ED09" w14:textId="77777777" w:rsidR="0015010B" w:rsidRDefault="0015010B" w:rsidP="007540A4">
      <w:pPr>
        <w:tabs>
          <w:tab w:val="left" w:pos="2268"/>
        </w:tabs>
        <w:spacing w:line="264" w:lineRule="auto"/>
        <w:jc w:val="both"/>
        <w:rPr>
          <w:b/>
          <w:sz w:val="20"/>
          <w:szCs w:val="20"/>
        </w:rPr>
      </w:pPr>
    </w:p>
    <w:p w14:paraId="5A926116" w14:textId="32A46000" w:rsidR="0015010B" w:rsidRPr="002737A3" w:rsidRDefault="006B26B9" w:rsidP="007540A4">
      <w:pPr>
        <w:tabs>
          <w:tab w:val="left" w:pos="2268"/>
        </w:tabs>
        <w:spacing w:line="264" w:lineRule="auto"/>
        <w:jc w:val="both"/>
        <w:rPr>
          <w:b/>
        </w:rPr>
      </w:pPr>
      <w:r w:rsidRPr="002737A3">
        <w:rPr>
          <w:b/>
        </w:rPr>
        <w:t xml:space="preserve">Všechny registrační listy musí být doručené na e-mailovou </w:t>
      </w:r>
      <w:r w:rsidR="002737A3" w:rsidRPr="002737A3">
        <w:rPr>
          <w:b/>
        </w:rPr>
        <w:t xml:space="preserve">formou nejpozději do </w:t>
      </w:r>
      <w:r w:rsidR="00FC2765">
        <w:rPr>
          <w:b/>
        </w:rPr>
        <w:t>5</w:t>
      </w:r>
      <w:r w:rsidR="002737A3" w:rsidRPr="002737A3">
        <w:rPr>
          <w:b/>
        </w:rPr>
        <w:t>.9.2021</w:t>
      </w:r>
    </w:p>
    <w:p w14:paraId="74565391" w14:textId="77777777" w:rsidR="006B26B9" w:rsidRPr="002737A3" w:rsidRDefault="006B26B9" w:rsidP="0015010B">
      <w:pPr>
        <w:jc w:val="both"/>
      </w:pPr>
    </w:p>
    <w:p w14:paraId="3CA37BA2" w14:textId="7B334DB1" w:rsidR="0015010B" w:rsidRPr="002737A3" w:rsidRDefault="0015010B" w:rsidP="0015010B">
      <w:pPr>
        <w:jc w:val="both"/>
      </w:pPr>
      <w:r w:rsidRPr="002737A3">
        <w:t xml:space="preserve">Společnost </w:t>
      </w:r>
      <w:proofErr w:type="spellStart"/>
      <w:r w:rsidRPr="002737A3">
        <w:t>Control</w:t>
      </w:r>
      <w:proofErr w:type="spellEnd"/>
      <w:r w:rsidRPr="002737A3">
        <w:t xml:space="preserve"> spol. s r. o. si vyhrazuje právo na zrušení </w:t>
      </w:r>
      <w:r w:rsidR="00E763A0">
        <w:t xml:space="preserve">nebo změnu </w:t>
      </w:r>
      <w:r w:rsidRPr="002737A3">
        <w:t xml:space="preserve">termínu </w:t>
      </w:r>
      <w:r w:rsidR="006B26B9" w:rsidRPr="002737A3">
        <w:t>workshopu</w:t>
      </w:r>
      <w:r w:rsidRPr="002737A3">
        <w:t xml:space="preserve"> z důvodu nízkého zájmu uchazečů. O zrušení budou zájemci včas informováni.</w:t>
      </w:r>
    </w:p>
    <w:p w14:paraId="66CACC3E" w14:textId="77777777" w:rsidR="00B3106D" w:rsidRPr="002737A3" w:rsidRDefault="00B3106D" w:rsidP="0015010B">
      <w:pPr>
        <w:jc w:val="both"/>
      </w:pPr>
    </w:p>
    <w:p w14:paraId="5B31623A" w14:textId="1E0F7D5D" w:rsidR="0015010B" w:rsidRPr="002737A3" w:rsidRDefault="002737A3" w:rsidP="007540A4">
      <w:pPr>
        <w:tabs>
          <w:tab w:val="left" w:pos="2268"/>
        </w:tabs>
        <w:spacing w:line="264" w:lineRule="auto"/>
        <w:jc w:val="both"/>
        <w:rPr>
          <w:bCs/>
        </w:rPr>
      </w:pPr>
      <w:r w:rsidRPr="002737A3">
        <w:rPr>
          <w:bCs/>
        </w:rPr>
        <w:t>Datum:</w:t>
      </w:r>
      <w:r w:rsidRPr="002737A3">
        <w:rPr>
          <w:bCs/>
        </w:rPr>
        <w:tab/>
      </w:r>
      <w:r w:rsidRPr="002737A3">
        <w:rPr>
          <w:bCs/>
        </w:rPr>
        <w:tab/>
      </w:r>
      <w:r w:rsidRPr="002737A3">
        <w:rPr>
          <w:bCs/>
        </w:rPr>
        <w:tab/>
      </w:r>
      <w:r w:rsidRPr="002737A3">
        <w:rPr>
          <w:bCs/>
        </w:rPr>
        <w:tab/>
      </w:r>
      <w:r w:rsidRPr="002737A3">
        <w:rPr>
          <w:bCs/>
        </w:rPr>
        <w:tab/>
        <w:t>Podpis:</w:t>
      </w:r>
    </w:p>
    <w:p w14:paraId="1092322D" w14:textId="77777777" w:rsidR="00452ADC" w:rsidRPr="002D03C2" w:rsidRDefault="00F95B04" w:rsidP="00452ADC">
      <w:pPr>
        <w:tabs>
          <w:tab w:val="left" w:pos="2268"/>
        </w:tabs>
        <w:spacing w:line="264" w:lineRule="auto"/>
        <w:ind w:left="993"/>
        <w:jc w:val="both"/>
        <w:rPr>
          <w:b/>
          <w:sz w:val="20"/>
          <w:szCs w:val="20"/>
        </w:rPr>
      </w:pPr>
      <w:r w:rsidRPr="002D03C2">
        <w:rPr>
          <w:b/>
          <w:sz w:val="20"/>
          <w:szCs w:val="20"/>
        </w:rPr>
        <w:tab/>
      </w:r>
    </w:p>
    <w:sectPr w:rsidR="00452ADC" w:rsidRPr="002D03C2" w:rsidSect="00140FC9">
      <w:headerReference w:type="even" r:id="rId7"/>
      <w:headerReference w:type="default" r:id="rId8"/>
      <w:headerReference w:type="first" r:id="rId9"/>
      <w:pgSz w:w="11906" w:h="16838" w:code="9"/>
      <w:pgMar w:top="1985" w:right="1418" w:bottom="1701" w:left="1418" w:header="77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37172" w14:textId="77777777" w:rsidR="009E47A1" w:rsidRDefault="009E47A1">
      <w:r>
        <w:separator/>
      </w:r>
    </w:p>
  </w:endnote>
  <w:endnote w:type="continuationSeparator" w:id="0">
    <w:p w14:paraId="594685E8" w14:textId="77777777" w:rsidR="009E47A1" w:rsidRDefault="009E4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A8B66" w14:textId="77777777" w:rsidR="009E47A1" w:rsidRDefault="009E47A1">
      <w:r>
        <w:separator/>
      </w:r>
    </w:p>
  </w:footnote>
  <w:footnote w:type="continuationSeparator" w:id="0">
    <w:p w14:paraId="71C97019" w14:textId="77777777" w:rsidR="009E47A1" w:rsidRDefault="009E4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229C" w14:textId="77777777" w:rsidR="007540A4" w:rsidRDefault="00000000">
    <w:pPr>
      <w:pStyle w:val="Zhlav"/>
    </w:pPr>
    <w:r>
      <w:rPr>
        <w:noProof/>
      </w:rPr>
      <w:pict w14:anchorId="516C7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6" o:spid="_x0000_s102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hlav_pap_bas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8A56" w14:textId="77777777" w:rsidR="00FD6CF5" w:rsidRPr="007540A4" w:rsidRDefault="003A3CFB" w:rsidP="007540A4">
    <w:pPr>
      <w:pStyle w:val="Zhlav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529A8C" wp14:editId="23FFC161">
          <wp:simplePos x="0" y="0"/>
          <wp:positionH relativeFrom="column">
            <wp:posOffset>-528955</wp:posOffset>
          </wp:positionH>
          <wp:positionV relativeFrom="paragraph">
            <wp:posOffset>14605</wp:posOffset>
          </wp:positionV>
          <wp:extent cx="2781300" cy="501015"/>
          <wp:effectExtent l="0" t="0" r="0" b="0"/>
          <wp:wrapTight wrapText="bothSides">
            <wp:wrapPolygon edited="0">
              <wp:start x="148" y="0"/>
              <wp:lineTo x="148" y="20532"/>
              <wp:lineTo x="20564" y="20532"/>
              <wp:lineTo x="20712" y="20532"/>
              <wp:lineTo x="21304" y="13141"/>
              <wp:lineTo x="21304" y="8213"/>
              <wp:lineTo x="19085" y="0"/>
              <wp:lineTo x="17458" y="0"/>
              <wp:lineTo x="148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trol_CZ_logo_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5AA7BE2" wp14:editId="185F582F">
              <wp:simplePos x="0" y="0"/>
              <wp:positionH relativeFrom="column">
                <wp:posOffset>-138430</wp:posOffset>
              </wp:positionH>
              <wp:positionV relativeFrom="paragraph">
                <wp:posOffset>15240</wp:posOffset>
              </wp:positionV>
              <wp:extent cx="2390775" cy="657225"/>
              <wp:effectExtent l="0" t="0" r="28575" b="2857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0775" cy="657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3BD73A" id="Obdélník 1" o:spid="_x0000_s1026" style="position:absolute;margin-left:-10.9pt;margin-top:1.2pt;width:188.25pt;height:51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" fillcolor="white [3212]" strokecolor="white [3212]" strokeweight="2pt"/>
          </w:pict>
        </mc:Fallback>
      </mc:AlternateContent>
    </w:r>
    <w:r w:rsidR="00000000">
      <w:rPr>
        <w:noProof/>
      </w:rPr>
      <w:pict w14:anchorId="1CC6B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7" o:spid="_x0000_s103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2" o:title="hlav_pap_bas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0EA9D" w14:textId="77777777" w:rsidR="007540A4" w:rsidRDefault="00000000">
    <w:pPr>
      <w:pStyle w:val="Zhlav"/>
    </w:pPr>
    <w:r>
      <w:rPr>
        <w:noProof/>
      </w:rPr>
      <w:pict w14:anchorId="0E5BD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94375" o:spid="_x0000_s1028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hlav_pap_bas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A2A40"/>
    <w:multiLevelType w:val="hybridMultilevel"/>
    <w:tmpl w:val="854656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A4C11"/>
    <w:multiLevelType w:val="hybridMultilevel"/>
    <w:tmpl w:val="07BE7A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AC5D59"/>
    <w:multiLevelType w:val="hybridMultilevel"/>
    <w:tmpl w:val="02E46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715CD"/>
    <w:multiLevelType w:val="hybridMultilevel"/>
    <w:tmpl w:val="B5621558"/>
    <w:lvl w:ilvl="0" w:tplc="0405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E502D"/>
    <w:multiLevelType w:val="hybridMultilevel"/>
    <w:tmpl w:val="358812A0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653305">
    <w:abstractNumId w:val="2"/>
  </w:num>
  <w:num w:numId="2" w16cid:durableId="1925996001">
    <w:abstractNumId w:val="3"/>
  </w:num>
  <w:num w:numId="3" w16cid:durableId="121923530">
    <w:abstractNumId w:val="0"/>
  </w:num>
  <w:num w:numId="4" w16cid:durableId="1965572469">
    <w:abstractNumId w:val="1"/>
  </w:num>
  <w:num w:numId="5" w16cid:durableId="1399550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B"/>
    <w:rsid w:val="000836D3"/>
    <w:rsid w:val="00087418"/>
    <w:rsid w:val="000A05B2"/>
    <w:rsid w:val="00140FC9"/>
    <w:rsid w:val="0015010B"/>
    <w:rsid w:val="00173704"/>
    <w:rsid w:val="0018300F"/>
    <w:rsid w:val="0019733E"/>
    <w:rsid w:val="001D19C3"/>
    <w:rsid w:val="00210C04"/>
    <w:rsid w:val="00221521"/>
    <w:rsid w:val="00257154"/>
    <w:rsid w:val="002575F3"/>
    <w:rsid w:val="002737A3"/>
    <w:rsid w:val="002B0EA0"/>
    <w:rsid w:val="002D03C2"/>
    <w:rsid w:val="003A3CFB"/>
    <w:rsid w:val="003C0CAA"/>
    <w:rsid w:val="003C6738"/>
    <w:rsid w:val="003E01E1"/>
    <w:rsid w:val="003F64EF"/>
    <w:rsid w:val="00410E2D"/>
    <w:rsid w:val="00416249"/>
    <w:rsid w:val="00452ADC"/>
    <w:rsid w:val="004719E8"/>
    <w:rsid w:val="00486281"/>
    <w:rsid w:val="004B5442"/>
    <w:rsid w:val="0054187C"/>
    <w:rsid w:val="00541B29"/>
    <w:rsid w:val="00593ADA"/>
    <w:rsid w:val="005B086A"/>
    <w:rsid w:val="005B54B3"/>
    <w:rsid w:val="005C2F96"/>
    <w:rsid w:val="005C52D2"/>
    <w:rsid w:val="0060278C"/>
    <w:rsid w:val="006272A4"/>
    <w:rsid w:val="00642BA9"/>
    <w:rsid w:val="0065310F"/>
    <w:rsid w:val="006B26B9"/>
    <w:rsid w:val="006E3C28"/>
    <w:rsid w:val="007540A4"/>
    <w:rsid w:val="007930C9"/>
    <w:rsid w:val="0084608F"/>
    <w:rsid w:val="008F0B28"/>
    <w:rsid w:val="009071F1"/>
    <w:rsid w:val="00971937"/>
    <w:rsid w:val="00986894"/>
    <w:rsid w:val="00987925"/>
    <w:rsid w:val="009E47A1"/>
    <w:rsid w:val="00A456B0"/>
    <w:rsid w:val="00A54BDB"/>
    <w:rsid w:val="00B3106D"/>
    <w:rsid w:val="00B314B8"/>
    <w:rsid w:val="00B50662"/>
    <w:rsid w:val="00B65E23"/>
    <w:rsid w:val="00BA0993"/>
    <w:rsid w:val="00C215BA"/>
    <w:rsid w:val="00CE2E48"/>
    <w:rsid w:val="00D20A85"/>
    <w:rsid w:val="00D51F60"/>
    <w:rsid w:val="00DE5671"/>
    <w:rsid w:val="00DF21B1"/>
    <w:rsid w:val="00E418B4"/>
    <w:rsid w:val="00E52FA0"/>
    <w:rsid w:val="00E763A0"/>
    <w:rsid w:val="00EB3F11"/>
    <w:rsid w:val="00EB68D1"/>
    <w:rsid w:val="00F10E1D"/>
    <w:rsid w:val="00F5388C"/>
    <w:rsid w:val="00F95B04"/>
    <w:rsid w:val="00FC2765"/>
    <w:rsid w:val="00FD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7C94C3"/>
  <w15:docId w15:val="{36A678F9-51FC-4273-BDDC-E8DCE813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64E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D6C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D6CF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3C0CA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540A4"/>
    <w:pPr>
      <w:spacing w:before="100" w:beforeAutospacing="1" w:after="100" w:afterAutospacing="1"/>
    </w:pPr>
  </w:style>
  <w:style w:type="paragraph" w:styleId="Zkladntext3">
    <w:name w:val="Body Text 3"/>
    <w:basedOn w:val="Normln"/>
    <w:link w:val="Zkladntext3Char"/>
    <w:unhideWhenUsed/>
    <w:rsid w:val="002D03C2"/>
    <w:pPr>
      <w:spacing w:after="120"/>
      <w:jc w:val="both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D03C2"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0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ach&#253;nka\Marketing\Z&#225;kazn&#237;ci\P&#345;ihl&#225;&#353;ka_kurz%20Infomake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Přihláška_kurz Infomaker</Template>
  <TotalTime>24</TotalTime>
  <Pages>1</Pages>
  <Words>80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khurakova</dc:creator>
  <cp:lastModifiedBy>Tomáš Folvarčný</cp:lastModifiedBy>
  <cp:revision>11</cp:revision>
  <cp:lastPrinted>2005-04-28T10:03:00Z</cp:lastPrinted>
  <dcterms:created xsi:type="dcterms:W3CDTF">2017-06-28T06:53:00Z</dcterms:created>
  <dcterms:modified xsi:type="dcterms:W3CDTF">2022-08-15T13:45:00Z</dcterms:modified>
</cp:coreProperties>
</file>